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6AE3" w:rsidRDefault="008E6AE3" w:rsidP="007719F0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:rsidR="008E6AE3" w:rsidRPr="00060DCB" w:rsidRDefault="008E6AE3" w:rsidP="007719F0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060DCB">
        <w:rPr>
          <w:rFonts w:ascii="Arial" w:hAnsi="Arial" w:cs="Arial"/>
          <w:b/>
          <w:bCs/>
          <w:sz w:val="36"/>
          <w:szCs w:val="36"/>
        </w:rPr>
        <w:t>Planilla de solicitud de EPP a Farmacia</w:t>
      </w:r>
    </w:p>
    <w:p w:rsidR="008E6AE3" w:rsidRPr="00060DCB" w:rsidRDefault="008E6AE3">
      <w:pPr>
        <w:rPr>
          <w:rFonts w:ascii="Arial" w:hAnsi="Arial" w:cs="Arial"/>
          <w:sz w:val="28"/>
          <w:szCs w:val="28"/>
        </w:rPr>
      </w:pPr>
    </w:p>
    <w:p w:rsidR="008E6AE3" w:rsidRPr="00060DCB" w:rsidRDefault="008E6AE3">
      <w:pPr>
        <w:rPr>
          <w:rFonts w:ascii="Arial" w:hAnsi="Arial" w:cs="Arial"/>
          <w:sz w:val="24"/>
          <w:szCs w:val="24"/>
        </w:rPr>
      </w:pPr>
      <w:r w:rsidRPr="00060DCB">
        <w:rPr>
          <w:rFonts w:ascii="Arial" w:hAnsi="Arial" w:cs="Arial"/>
          <w:sz w:val="24"/>
          <w:szCs w:val="24"/>
        </w:rPr>
        <w:t>Fecha de Solicitud*:           /            /</w:t>
      </w:r>
    </w:p>
    <w:p w:rsidR="008E6AE3" w:rsidRPr="00060DCB" w:rsidRDefault="008E6AE3">
      <w:pPr>
        <w:rPr>
          <w:rFonts w:ascii="Arial" w:hAnsi="Arial" w:cs="Arial"/>
          <w:sz w:val="28"/>
          <w:szCs w:val="28"/>
        </w:rPr>
      </w:pPr>
      <w:r w:rsidRPr="00060DCB">
        <w:rPr>
          <w:rFonts w:ascii="Arial" w:hAnsi="Arial" w:cs="Arial"/>
          <w:sz w:val="28"/>
          <w:szCs w:val="28"/>
        </w:rPr>
        <w:t>Unidades Ocupadas con Pacientes Respiratorios el día de la fecha:</w:t>
      </w:r>
    </w:p>
    <w:tbl>
      <w:tblPr>
        <w:tblW w:w="96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121"/>
        <w:gridCol w:w="1279"/>
        <w:gridCol w:w="1623"/>
        <w:gridCol w:w="850"/>
        <w:gridCol w:w="877"/>
        <w:gridCol w:w="1181"/>
        <w:gridCol w:w="1422"/>
        <w:gridCol w:w="1316"/>
      </w:tblGrid>
      <w:tr w:rsidR="008E6AE3" w:rsidRPr="00060DCB" w:rsidTr="00060DCB">
        <w:trPr>
          <w:trHeight w:val="297"/>
        </w:trPr>
        <w:tc>
          <w:tcPr>
            <w:tcW w:w="1121" w:type="dxa"/>
            <w:vMerge w:val="restart"/>
          </w:tcPr>
          <w:p w:rsidR="008E6AE3" w:rsidRPr="00060DCB" w:rsidRDefault="008E6AE3" w:rsidP="007611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9" w:type="dxa"/>
            <w:vMerge w:val="restart"/>
            <w:vAlign w:val="center"/>
          </w:tcPr>
          <w:p w:rsidR="008E6AE3" w:rsidRPr="00060DCB" w:rsidRDefault="008E6AE3" w:rsidP="0076110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DCB">
              <w:rPr>
                <w:rFonts w:ascii="Arial" w:hAnsi="Arial" w:cs="Arial"/>
                <w:b/>
                <w:bCs/>
                <w:sz w:val="24"/>
                <w:szCs w:val="24"/>
              </w:rPr>
              <w:t>Barbijos Q</w:t>
            </w:r>
          </w:p>
        </w:tc>
        <w:tc>
          <w:tcPr>
            <w:tcW w:w="1623" w:type="dxa"/>
            <w:vMerge w:val="restart"/>
            <w:vAlign w:val="center"/>
          </w:tcPr>
          <w:p w:rsidR="008E6AE3" w:rsidRPr="00060DCB" w:rsidRDefault="008E6AE3" w:rsidP="0076110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DCB">
              <w:rPr>
                <w:rFonts w:ascii="Arial" w:hAnsi="Arial" w:cs="Arial"/>
                <w:b/>
                <w:bCs/>
                <w:sz w:val="24"/>
                <w:szCs w:val="24"/>
              </w:rPr>
              <w:t>BarbijosN95</w:t>
            </w:r>
          </w:p>
        </w:tc>
        <w:tc>
          <w:tcPr>
            <w:tcW w:w="1727" w:type="dxa"/>
            <w:gridSpan w:val="2"/>
          </w:tcPr>
          <w:p w:rsidR="008E6AE3" w:rsidRPr="00060DCB" w:rsidRDefault="008E6AE3" w:rsidP="0076110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DCB">
              <w:rPr>
                <w:rFonts w:ascii="Arial" w:hAnsi="Arial" w:cs="Arial"/>
                <w:b/>
                <w:bCs/>
                <w:sz w:val="24"/>
                <w:szCs w:val="24"/>
              </w:rPr>
              <w:t>Camisolines</w:t>
            </w:r>
          </w:p>
        </w:tc>
        <w:tc>
          <w:tcPr>
            <w:tcW w:w="1181" w:type="dxa"/>
            <w:vMerge w:val="restart"/>
            <w:vAlign w:val="center"/>
          </w:tcPr>
          <w:p w:rsidR="008E6AE3" w:rsidRPr="00060DCB" w:rsidRDefault="008E6AE3" w:rsidP="0076110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DCB">
              <w:rPr>
                <w:rFonts w:ascii="Arial" w:hAnsi="Arial" w:cs="Arial"/>
                <w:b/>
                <w:bCs/>
                <w:sz w:val="24"/>
                <w:szCs w:val="24"/>
              </w:rPr>
              <w:t>Guantes</w:t>
            </w:r>
          </w:p>
        </w:tc>
        <w:tc>
          <w:tcPr>
            <w:tcW w:w="1422" w:type="dxa"/>
            <w:vMerge w:val="restart"/>
            <w:vAlign w:val="center"/>
          </w:tcPr>
          <w:p w:rsidR="008E6AE3" w:rsidRPr="00060DCB" w:rsidRDefault="008E6AE3" w:rsidP="0076110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DCB">
              <w:rPr>
                <w:rFonts w:ascii="Arial" w:hAnsi="Arial" w:cs="Arial"/>
                <w:b/>
                <w:bCs/>
                <w:sz w:val="24"/>
                <w:szCs w:val="24"/>
              </w:rPr>
              <w:t>Antiparras</w:t>
            </w:r>
          </w:p>
        </w:tc>
        <w:tc>
          <w:tcPr>
            <w:tcW w:w="1316" w:type="dxa"/>
            <w:vMerge w:val="restart"/>
            <w:vAlign w:val="center"/>
          </w:tcPr>
          <w:p w:rsidR="008E6AE3" w:rsidRPr="00060DCB" w:rsidRDefault="008E6AE3" w:rsidP="0076110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60DCB">
              <w:rPr>
                <w:rFonts w:ascii="Arial" w:hAnsi="Arial" w:cs="Arial"/>
                <w:b/>
                <w:bCs/>
                <w:sz w:val="24"/>
                <w:szCs w:val="24"/>
              </w:rPr>
              <w:t>Máscaras</w:t>
            </w:r>
          </w:p>
        </w:tc>
      </w:tr>
      <w:tr w:rsidR="008E6AE3" w:rsidRPr="00060DCB" w:rsidTr="00060DCB">
        <w:trPr>
          <w:trHeight w:val="331"/>
        </w:trPr>
        <w:tc>
          <w:tcPr>
            <w:tcW w:w="1121" w:type="dxa"/>
            <w:vMerge/>
          </w:tcPr>
          <w:p w:rsidR="008E6AE3" w:rsidRPr="00060DCB" w:rsidRDefault="008E6AE3" w:rsidP="007611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9" w:type="dxa"/>
            <w:vMerge/>
          </w:tcPr>
          <w:p w:rsidR="008E6AE3" w:rsidRPr="00060DCB" w:rsidRDefault="008E6AE3" w:rsidP="0076110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623" w:type="dxa"/>
            <w:vMerge/>
          </w:tcPr>
          <w:p w:rsidR="008E6AE3" w:rsidRPr="00060DCB" w:rsidRDefault="008E6AE3" w:rsidP="0076110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Align w:val="bottom"/>
          </w:tcPr>
          <w:p w:rsidR="008E6AE3" w:rsidRPr="00060DCB" w:rsidRDefault="008E6AE3" w:rsidP="0076110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60DCB">
              <w:rPr>
                <w:rFonts w:ascii="Arial" w:hAnsi="Arial" w:cs="Arial"/>
                <w:b/>
                <w:bCs/>
                <w:sz w:val="16"/>
                <w:szCs w:val="16"/>
              </w:rPr>
              <w:t>Común</w:t>
            </w:r>
          </w:p>
        </w:tc>
        <w:tc>
          <w:tcPr>
            <w:tcW w:w="877" w:type="dxa"/>
            <w:vAlign w:val="bottom"/>
          </w:tcPr>
          <w:p w:rsidR="008E6AE3" w:rsidRPr="00060DCB" w:rsidRDefault="008E6AE3" w:rsidP="0076110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60DCB">
              <w:rPr>
                <w:rFonts w:ascii="Arial" w:hAnsi="Arial" w:cs="Arial"/>
                <w:b/>
                <w:bCs/>
                <w:sz w:val="16"/>
                <w:szCs w:val="16"/>
              </w:rPr>
              <w:t>Alto Ries</w:t>
            </w:r>
          </w:p>
        </w:tc>
        <w:tc>
          <w:tcPr>
            <w:tcW w:w="1181" w:type="dxa"/>
            <w:vMerge/>
          </w:tcPr>
          <w:p w:rsidR="008E6AE3" w:rsidRPr="00060DCB" w:rsidRDefault="008E6AE3" w:rsidP="0076110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22" w:type="dxa"/>
            <w:vMerge/>
          </w:tcPr>
          <w:p w:rsidR="008E6AE3" w:rsidRPr="00060DCB" w:rsidRDefault="008E6AE3" w:rsidP="0076110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vMerge/>
          </w:tcPr>
          <w:p w:rsidR="008E6AE3" w:rsidRPr="00060DCB" w:rsidRDefault="008E6AE3" w:rsidP="0076110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E6AE3" w:rsidRPr="00060DCB" w:rsidTr="00060DCB">
        <w:trPr>
          <w:trHeight w:val="645"/>
        </w:trPr>
        <w:tc>
          <w:tcPr>
            <w:tcW w:w="1121" w:type="dxa"/>
          </w:tcPr>
          <w:p w:rsidR="008E6AE3" w:rsidRPr="00060DCB" w:rsidRDefault="008E6AE3" w:rsidP="007611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060DCB">
              <w:rPr>
                <w:rFonts w:ascii="Arial" w:hAnsi="Arial" w:cs="Arial"/>
                <w:sz w:val="24"/>
                <w:szCs w:val="24"/>
              </w:rPr>
              <w:t>Stock (*)</w:t>
            </w:r>
          </w:p>
        </w:tc>
        <w:tc>
          <w:tcPr>
            <w:tcW w:w="1279" w:type="dxa"/>
          </w:tcPr>
          <w:p w:rsidR="008E6AE3" w:rsidRPr="00060DCB" w:rsidRDefault="008E6AE3" w:rsidP="007611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8E6AE3" w:rsidRPr="00060DCB" w:rsidRDefault="008E6AE3" w:rsidP="007611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23" w:type="dxa"/>
          </w:tcPr>
          <w:p w:rsidR="008E6AE3" w:rsidRPr="00060DCB" w:rsidRDefault="008E6AE3" w:rsidP="007611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:rsidR="008E6AE3" w:rsidRPr="00060DCB" w:rsidRDefault="008E6AE3" w:rsidP="007611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77" w:type="dxa"/>
          </w:tcPr>
          <w:p w:rsidR="008E6AE3" w:rsidRPr="00060DCB" w:rsidRDefault="008E6AE3" w:rsidP="007611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81" w:type="dxa"/>
          </w:tcPr>
          <w:p w:rsidR="008E6AE3" w:rsidRPr="00060DCB" w:rsidRDefault="008E6AE3" w:rsidP="007611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22" w:type="dxa"/>
          </w:tcPr>
          <w:p w:rsidR="008E6AE3" w:rsidRPr="00060DCB" w:rsidRDefault="008E6AE3" w:rsidP="007611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16" w:type="dxa"/>
          </w:tcPr>
          <w:p w:rsidR="008E6AE3" w:rsidRPr="00060DCB" w:rsidRDefault="008E6AE3" w:rsidP="007611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E6AE3" w:rsidRPr="00060DCB" w:rsidTr="00060DCB">
        <w:trPr>
          <w:trHeight w:val="645"/>
        </w:trPr>
        <w:tc>
          <w:tcPr>
            <w:tcW w:w="1121" w:type="dxa"/>
          </w:tcPr>
          <w:p w:rsidR="008E6AE3" w:rsidRPr="00060DCB" w:rsidRDefault="008E6AE3" w:rsidP="007611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060DCB">
              <w:rPr>
                <w:rFonts w:ascii="Arial" w:hAnsi="Arial" w:cs="Arial"/>
                <w:sz w:val="24"/>
                <w:szCs w:val="24"/>
              </w:rPr>
              <w:t>Solicito:</w:t>
            </w:r>
          </w:p>
        </w:tc>
        <w:tc>
          <w:tcPr>
            <w:tcW w:w="1279" w:type="dxa"/>
          </w:tcPr>
          <w:p w:rsidR="008E6AE3" w:rsidRPr="00060DCB" w:rsidRDefault="008E6AE3" w:rsidP="007611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8E6AE3" w:rsidRPr="00060DCB" w:rsidRDefault="008E6AE3" w:rsidP="007611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23" w:type="dxa"/>
          </w:tcPr>
          <w:p w:rsidR="008E6AE3" w:rsidRPr="00060DCB" w:rsidRDefault="008E6AE3" w:rsidP="007611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:rsidR="008E6AE3" w:rsidRPr="00060DCB" w:rsidRDefault="008E6AE3" w:rsidP="007611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77" w:type="dxa"/>
          </w:tcPr>
          <w:p w:rsidR="008E6AE3" w:rsidRPr="00060DCB" w:rsidRDefault="008E6AE3" w:rsidP="007611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81" w:type="dxa"/>
          </w:tcPr>
          <w:p w:rsidR="008E6AE3" w:rsidRPr="00060DCB" w:rsidRDefault="008E6AE3" w:rsidP="007611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22" w:type="dxa"/>
          </w:tcPr>
          <w:p w:rsidR="008E6AE3" w:rsidRPr="00060DCB" w:rsidRDefault="008E6AE3" w:rsidP="007611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16" w:type="dxa"/>
          </w:tcPr>
          <w:p w:rsidR="008E6AE3" w:rsidRPr="00060DCB" w:rsidRDefault="008E6AE3" w:rsidP="007611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8E6AE3" w:rsidRPr="00060DCB" w:rsidRDefault="008E6AE3">
      <w:pPr>
        <w:rPr>
          <w:rFonts w:ascii="Arial" w:hAnsi="Arial" w:cs="Arial"/>
          <w:sz w:val="28"/>
          <w:szCs w:val="28"/>
        </w:rPr>
      </w:pPr>
    </w:p>
    <w:p w:rsidR="008E6AE3" w:rsidRPr="007719F0" w:rsidRDefault="008E6AE3">
      <w:pPr>
        <w:rPr>
          <w:rFonts w:ascii="Times New Roman" w:hAnsi="Times New Roman"/>
          <w:sz w:val="28"/>
          <w:szCs w:val="28"/>
        </w:rPr>
      </w:pPr>
    </w:p>
    <w:p w:rsidR="008E6AE3" w:rsidRPr="007719F0" w:rsidRDefault="008E6AE3">
      <w:pPr>
        <w:rPr>
          <w:rFonts w:ascii="Times New Roman" w:hAnsi="Times New Roman"/>
          <w:sz w:val="28"/>
          <w:szCs w:val="28"/>
        </w:rPr>
      </w:pPr>
    </w:p>
    <w:p w:rsidR="008E6AE3" w:rsidRPr="007719F0" w:rsidRDefault="008E6AE3">
      <w:pPr>
        <w:rPr>
          <w:rFonts w:ascii="Times New Roman" w:hAnsi="Times New Roman"/>
          <w:sz w:val="28"/>
          <w:szCs w:val="28"/>
        </w:rPr>
      </w:pPr>
    </w:p>
    <w:p w:rsidR="008E6AE3" w:rsidRDefault="008E6AE3">
      <w:pPr>
        <w:rPr>
          <w:rFonts w:ascii="Times New Roman" w:hAnsi="Times New Roman"/>
          <w:sz w:val="28"/>
          <w:szCs w:val="28"/>
        </w:rPr>
      </w:pPr>
    </w:p>
    <w:p w:rsidR="008E6AE3" w:rsidRPr="007719F0" w:rsidRDefault="008E6AE3">
      <w:pPr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8E6AE3" w:rsidRPr="00060DCB" w:rsidRDefault="008E6AE3">
      <w:pPr>
        <w:rPr>
          <w:rFonts w:ascii="Arial" w:hAnsi="Arial" w:cs="Arial"/>
          <w:sz w:val="28"/>
          <w:szCs w:val="28"/>
        </w:rPr>
      </w:pPr>
    </w:p>
    <w:p w:rsidR="008E6AE3" w:rsidRPr="00060DCB" w:rsidRDefault="008E6AE3" w:rsidP="00060DCB">
      <w:pPr>
        <w:ind w:left="-360"/>
        <w:rPr>
          <w:rFonts w:ascii="Arial" w:hAnsi="Arial" w:cs="Arial"/>
          <w:sz w:val="20"/>
          <w:szCs w:val="20"/>
        </w:rPr>
      </w:pPr>
      <w:r w:rsidRPr="00060DCB">
        <w:rPr>
          <w:rFonts w:ascii="Arial" w:hAnsi="Arial" w:cs="Arial"/>
          <w:sz w:val="20"/>
          <w:szCs w:val="20"/>
        </w:rPr>
        <w:t>Firma d</w:t>
      </w:r>
      <w:r>
        <w:rPr>
          <w:rFonts w:ascii="Arial" w:hAnsi="Arial" w:cs="Arial"/>
          <w:sz w:val="20"/>
          <w:szCs w:val="20"/>
        </w:rPr>
        <w:t xml:space="preserve">el Jefe de Enfermería         </w:t>
      </w:r>
      <w:r w:rsidRPr="00060DCB">
        <w:rPr>
          <w:rFonts w:ascii="Arial" w:hAnsi="Arial" w:cs="Arial"/>
          <w:sz w:val="20"/>
          <w:szCs w:val="20"/>
        </w:rPr>
        <w:t xml:space="preserve">                                                              Firma del Médico Responsable</w:t>
      </w:r>
    </w:p>
    <w:sectPr w:rsidR="008E6AE3" w:rsidRPr="00060DCB" w:rsidSect="007719F0">
      <w:headerReference w:type="default" r:id="rId6"/>
      <w:pgSz w:w="11906" w:h="16838"/>
      <w:pgMar w:top="1701" w:right="85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6AE3" w:rsidRDefault="008E6AE3">
      <w:r>
        <w:separator/>
      </w:r>
    </w:p>
  </w:endnote>
  <w:endnote w:type="continuationSeparator" w:id="0">
    <w:p w:rsidR="008E6AE3" w:rsidRDefault="008E6A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rlow">
    <w:panose1 w:val="00000500000000000000"/>
    <w:charset w:val="00"/>
    <w:family w:val="auto"/>
    <w:pitch w:val="variable"/>
    <w:sig w:usb0="20000007" w:usb1="00000000" w:usb2="00000000" w:usb3="00000000" w:csb0="000001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6AE3" w:rsidRDefault="008E6AE3">
      <w:r>
        <w:separator/>
      </w:r>
    </w:p>
  </w:footnote>
  <w:footnote w:type="continuationSeparator" w:id="0">
    <w:p w:rsidR="008E6AE3" w:rsidRDefault="008E6AE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6AE3" w:rsidRDefault="008E6AE3" w:rsidP="00060DCB">
    <w:pPr>
      <w:pStyle w:val="NormalWeb"/>
      <w:spacing w:before="0" w:beforeAutospacing="0" w:after="0" w:afterAutospacing="0"/>
    </w:pPr>
    <w:r>
      <w:rPr>
        <w:noProof/>
        <w:lang w:val="es-AR" w:eastAsia="es-A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alt="" style="position:absolute;margin-left:306pt;margin-top:4.65pt;width:157.5pt;height:53.25pt;z-index:251660288">
          <v:imagedata r:id="rId1" r:href="rId2"/>
          <w10:wrap type="square"/>
        </v:shape>
      </w:pict>
    </w:r>
    <w:r>
      <w:rPr>
        <w:rFonts w:ascii="Barlow" w:hAnsi="Barlow"/>
        <w:color w:val="000000"/>
        <w:sz w:val="18"/>
        <w:szCs w:val="18"/>
      </w:rPr>
      <w:t>Hospital Público de Autogestión N°08.32.0160</w:t>
    </w:r>
  </w:p>
  <w:p w:rsidR="008E6AE3" w:rsidRDefault="008E6AE3" w:rsidP="00060DCB">
    <w:pPr>
      <w:pStyle w:val="NormalWeb"/>
      <w:spacing w:before="0" w:beforeAutospacing="0" w:after="0" w:afterAutospacing="0"/>
    </w:pPr>
    <w:r>
      <w:rPr>
        <w:rFonts w:ascii="Barlow" w:hAnsi="Barlow"/>
        <w:color w:val="000000"/>
        <w:sz w:val="18"/>
        <w:szCs w:val="18"/>
      </w:rPr>
      <w:t>La Paz 435</w:t>
    </w:r>
  </w:p>
  <w:p w:rsidR="008E6AE3" w:rsidRDefault="008E6AE3" w:rsidP="00060DCB">
    <w:pPr>
      <w:pStyle w:val="NormalWeb"/>
      <w:spacing w:before="0" w:beforeAutospacing="0" w:after="0" w:afterAutospacing="0"/>
    </w:pPr>
    <w:r>
      <w:rPr>
        <w:rFonts w:ascii="Barlow" w:hAnsi="Barlow"/>
        <w:color w:val="000000"/>
        <w:sz w:val="18"/>
        <w:szCs w:val="18"/>
      </w:rPr>
      <w:t>Tel: (0343) 423-0460 Int. 308</w:t>
    </w:r>
  </w:p>
  <w:p w:rsidR="008E6AE3" w:rsidRDefault="008E6AE3" w:rsidP="00060DCB">
    <w:pPr>
      <w:pStyle w:val="NormalWeb"/>
      <w:spacing w:before="0" w:beforeAutospacing="0" w:after="0" w:afterAutospacing="0"/>
    </w:pPr>
    <w:r>
      <w:rPr>
        <w:rFonts w:ascii="Barlow" w:hAnsi="Barlow"/>
        <w:color w:val="000000"/>
        <w:sz w:val="18"/>
        <w:szCs w:val="18"/>
      </w:rPr>
      <w:t>CP: 3100</w:t>
    </w:r>
    <w:r>
      <w:t xml:space="preserve"> </w:t>
    </w:r>
    <w:r>
      <w:rPr>
        <w:rFonts w:ascii="Barlow" w:hAnsi="Barlow"/>
        <w:color w:val="000000"/>
        <w:sz w:val="18"/>
        <w:szCs w:val="18"/>
      </w:rPr>
      <w:t>Paraná, Entre Ríos, Argentina</w:t>
    </w:r>
  </w:p>
  <w:p w:rsidR="008E6AE3" w:rsidRDefault="008E6AE3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84025"/>
    <w:rsid w:val="00060DCB"/>
    <w:rsid w:val="00115CBB"/>
    <w:rsid w:val="0015321A"/>
    <w:rsid w:val="00284025"/>
    <w:rsid w:val="004545D5"/>
    <w:rsid w:val="00761105"/>
    <w:rsid w:val="007719F0"/>
    <w:rsid w:val="00775B3B"/>
    <w:rsid w:val="00855508"/>
    <w:rsid w:val="008877AB"/>
    <w:rsid w:val="008B5532"/>
    <w:rsid w:val="008E6AE3"/>
    <w:rsid w:val="00D632F7"/>
    <w:rsid w:val="00F54F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Web 2" w:locked="1" w:semiHidden="0" w:uiPriority="0" w:unhideWhenUsed="0"/>
    <w:lsdException w:name="Table Grid" w:locked="1" w:semiHidden="0" w:uiPriority="0" w:unhideWhenUsed="0"/>
    <w:lsdException w:name="Table Theme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77AB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284025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060DCB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E1B73"/>
    <w:rPr>
      <w:lang w:eastAsia="en-US"/>
    </w:rPr>
  </w:style>
  <w:style w:type="paragraph" w:styleId="Footer">
    <w:name w:val="footer"/>
    <w:basedOn w:val="Normal"/>
    <w:link w:val="FooterChar"/>
    <w:uiPriority w:val="99"/>
    <w:rsid w:val="00060DCB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E1B73"/>
    <w:rPr>
      <w:lang w:eastAsia="en-US"/>
    </w:rPr>
  </w:style>
  <w:style w:type="paragraph" w:styleId="NormalWeb">
    <w:name w:val="Normal (Web)"/>
    <w:basedOn w:val="Normal"/>
    <w:uiPriority w:val="99"/>
    <w:rsid w:val="00060DC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6497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s://lh3.googleusercontent.com/ZM56gozTDZru-Mf6SRoNSTTUdqt3F1HTNT4VHnlv2fMXQv1ba43DgfaPQHlTIh1QCb94ls3O9ZcigQgMLxSjPLiecEx7uu8ucUttPAPCxdwb5pP5d3EzOAMG6_jHgA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99</TotalTime>
  <Pages>1</Pages>
  <Words>63</Words>
  <Characters>352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Víctor Hugo Brondi</dc:creator>
  <cp:keywords/>
  <dc:description/>
  <cp:lastModifiedBy>Juan</cp:lastModifiedBy>
  <cp:revision>3</cp:revision>
  <dcterms:created xsi:type="dcterms:W3CDTF">2020-03-31T12:24:00Z</dcterms:created>
  <dcterms:modified xsi:type="dcterms:W3CDTF">2020-04-01T15:20:00Z</dcterms:modified>
</cp:coreProperties>
</file>